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D8B" w:rsidRDefault="00341D8B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 Patrick’s College, Ballymena</w:t>
      </w:r>
    </w:p>
    <w:p w:rsidR="00E97552" w:rsidRPr="00A96B72" w:rsidRDefault="004C2B29" w:rsidP="00A96B72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34</w:t>
      </w:r>
      <w:r w:rsidR="00E159A8">
        <w:rPr>
          <w:sz w:val="40"/>
          <w:szCs w:val="40"/>
        </w:rPr>
        <w:t xml:space="preserve"> students achieve 7</w:t>
      </w:r>
      <w:r w:rsidR="00A8760C">
        <w:rPr>
          <w:sz w:val="40"/>
          <w:szCs w:val="40"/>
        </w:rPr>
        <w:t xml:space="preserve"> or more GCSEs each</w:t>
      </w:r>
      <w:r w:rsidR="003B076D">
        <w:rPr>
          <w:sz w:val="40"/>
          <w:szCs w:val="40"/>
        </w:rPr>
        <w:t>!</w:t>
      </w:r>
    </w:p>
    <w:p w:rsidR="00F84EE1" w:rsidRDefault="00F84EE1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3879850</wp:posOffset>
                </wp:positionV>
                <wp:extent cx="5219700" cy="495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EE1" w:rsidRDefault="00F84EE1">
                            <w:r>
                              <w:t>St Patrick’s College GCSE students celebrating their excellent GCSE 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.8pt;margin-top:305.5pt;width:411pt;height:39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cuJg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">
                <v:textbox>
                  <w:txbxContent>
                    <w:p w:rsidR="00F84EE1" w:rsidRDefault="00F84EE1">
                      <w:r>
                        <w:t>St Patrick’s College GCSE students celebrating their excellent GCSE results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8120" cy="3518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E1" w:rsidRDefault="00F84EE1">
      <w:pPr>
        <w:spacing w:line="480" w:lineRule="auto"/>
      </w:pPr>
    </w:p>
    <w:p w:rsidR="00B51A47" w:rsidRDefault="009A36F9">
      <w:pPr>
        <w:spacing w:line="480" w:lineRule="auto"/>
      </w:pPr>
      <w:r>
        <w:t>St Patrick’s College</w:t>
      </w:r>
      <w:r w:rsidR="00B51A47">
        <w:t>, Ballymena’s</w:t>
      </w:r>
      <w:r>
        <w:t xml:space="preserve"> Principal </w:t>
      </w:r>
      <w:r w:rsidR="009C7097">
        <w:t>Dr Martin Knox</w:t>
      </w:r>
      <w:r>
        <w:t xml:space="preserve"> today congratulated </w:t>
      </w:r>
      <w:r w:rsidR="009C7097">
        <w:t>his</w:t>
      </w:r>
      <w:r>
        <w:t xml:space="preserve"> students on the outstanding success they have achieved in their recent GCSE </w:t>
      </w:r>
      <w:r w:rsidR="0074462E">
        <w:t>results</w:t>
      </w:r>
      <w:r w:rsidR="00427ED8">
        <w:t>,</w:t>
      </w:r>
      <w:r>
        <w:t xml:space="preserve"> reflecting the strong commitment of </w:t>
      </w:r>
      <w:r w:rsidR="00427ED8">
        <w:t>pupils, parents and</w:t>
      </w:r>
      <w:r>
        <w:t xml:space="preserve"> staff to ensuring that all pupils reach their full potential.</w:t>
      </w:r>
    </w:p>
    <w:p w:rsidR="00D15238" w:rsidRDefault="00D15238">
      <w:pPr>
        <w:spacing w:line="480" w:lineRule="auto"/>
      </w:pPr>
    </w:p>
    <w:p w:rsidR="00D15238" w:rsidRDefault="00D15238">
      <w:pPr>
        <w:spacing w:line="480" w:lineRule="auto"/>
      </w:pPr>
      <w:r>
        <w:t xml:space="preserve">GCSE examinations could not take place this year, owing to the Covid-19 lockdown.  Students’ grades were arrived at through a rigorous process of Centre Assessed Grading, looking at previous performance of the students in GCSE module exams, </w:t>
      </w:r>
      <w:r>
        <w:lastRenderedPageBreak/>
        <w:t>performance in mock GCSE exams and other tracking assessments, and also performance in Controlled Assessment tasks completed before schools closed in March.</w:t>
      </w:r>
    </w:p>
    <w:p w:rsidR="00B51A47" w:rsidRDefault="00F84EE1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3882390</wp:posOffset>
                </wp:positionV>
                <wp:extent cx="5286375" cy="6191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EE1" w:rsidRDefault="00F84EE1">
                            <w:r>
                              <w:t xml:space="preserve">GCSE student </w:t>
                            </w:r>
                            <w:proofErr w:type="spellStart"/>
                            <w:r>
                              <w:t>Matylda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Rejus</w:t>
                            </w:r>
                            <w:proofErr w:type="spellEnd"/>
                            <w:r>
                              <w:t xml:space="preserve"> with Principal Dr Martin Knox (right) and Vice Principal Paul Fitzpatrick (left).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05.7pt;width:416.25pt;height:48.75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">
                <v:textbox>
                  <w:txbxContent>
                    <w:p w:rsidR="00F84EE1" w:rsidRDefault="00F84EE1">
                      <w:r>
                        <w:t xml:space="preserve">GCSE student </w:t>
                      </w:r>
                      <w:proofErr w:type="spellStart"/>
                      <w:r>
                        <w:t>Matylda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Rejus</w:t>
                      </w:r>
                      <w:proofErr w:type="spellEnd"/>
                      <w:r>
                        <w:t xml:space="preserve"> with Principal Dr Martin Knox (right) and Vice Principal Paul Fitzpatrick (left).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8120" cy="35185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E1" w:rsidRDefault="00F84EE1">
      <w:pPr>
        <w:spacing w:line="480" w:lineRule="auto"/>
      </w:pPr>
    </w:p>
    <w:p w:rsidR="001758F5" w:rsidRDefault="00D970B7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8277225</wp:posOffset>
                </wp:positionV>
                <wp:extent cx="5267325" cy="504825"/>
                <wp:effectExtent l="952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552" w:rsidRDefault="00E97552">
                            <w:r>
                              <w:t xml:space="preserve">Emily Hughes (left) and Daria </w:t>
                            </w:r>
                            <w:proofErr w:type="spellStart"/>
                            <w:r>
                              <w:t>Barbu</w:t>
                            </w:r>
                            <w:proofErr w:type="spellEnd"/>
                            <w:r>
                              <w:t xml:space="preserve"> (right), who have both achieved nine GCSE grades at A*-C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65pt;margin-top:651.75pt;width:414.75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">
                <v:textbox>
                  <w:txbxContent>
                    <w:p w:rsidR="00E97552" w:rsidRDefault="00E97552">
                      <w:r>
                        <w:t xml:space="preserve">Emily Hughes (left) and Daria </w:t>
                      </w:r>
                      <w:proofErr w:type="spellStart"/>
                      <w:r>
                        <w:t>Barbu</w:t>
                      </w:r>
                      <w:proofErr w:type="spellEnd"/>
                      <w:r>
                        <w:t xml:space="preserve"> (right), who have both achieved nine GCSE grades at A*-C</w:t>
                      </w:r>
                    </w:p>
                  </w:txbxContent>
                </v:textbox>
              </v:shape>
            </w:pict>
          </mc:Fallback>
        </mc:AlternateContent>
      </w:r>
      <w:r w:rsidR="009A3316">
        <w:t xml:space="preserve">Particular congratulations </w:t>
      </w:r>
      <w:r w:rsidR="00664517">
        <w:t xml:space="preserve">must </w:t>
      </w:r>
      <w:r w:rsidR="009A3316">
        <w:t xml:space="preserve">go to </w:t>
      </w:r>
      <w:proofErr w:type="spellStart"/>
      <w:r w:rsidR="00D15238">
        <w:t>Matylda</w:t>
      </w:r>
      <w:proofErr w:type="spellEnd"/>
      <w:r w:rsidR="00D15238">
        <w:t xml:space="preserve"> </w:t>
      </w:r>
      <w:proofErr w:type="spellStart"/>
      <w:r w:rsidR="00D15238">
        <w:t>Rejus</w:t>
      </w:r>
      <w:proofErr w:type="spellEnd"/>
      <w:r w:rsidR="00E159A8">
        <w:t>, who</w:t>
      </w:r>
      <w:r w:rsidR="00664517">
        <w:t xml:space="preserve"> after just two years in an English-speaking school</w:t>
      </w:r>
      <w:r w:rsidR="00E159A8">
        <w:t xml:space="preserve"> </w:t>
      </w:r>
      <w:r w:rsidR="00D15238">
        <w:t>has</w:t>
      </w:r>
      <w:r w:rsidR="00246749">
        <w:t xml:space="preserve"> achieved </w:t>
      </w:r>
      <w:r w:rsidR="00D15238">
        <w:t>an amazing ELEVEN GCSEs, all at A* and A grades.</w:t>
      </w:r>
      <w:r w:rsidR="009A3316">
        <w:t xml:space="preserve">  A further </w:t>
      </w:r>
      <w:r w:rsidR="00D15238">
        <w:t>TEN</w:t>
      </w:r>
      <w:r w:rsidR="00DB53E5">
        <w:t xml:space="preserve"> students </w:t>
      </w:r>
      <w:r w:rsidR="009A3316">
        <w:t>have</w:t>
      </w:r>
      <w:r w:rsidR="00C81736">
        <w:t xml:space="preserve"> </w:t>
      </w:r>
      <w:r w:rsidR="009A3316">
        <w:t xml:space="preserve">achieved </w:t>
      </w:r>
      <w:r w:rsidR="00D15238">
        <w:t>ten</w:t>
      </w:r>
      <w:r w:rsidR="009A3316">
        <w:t xml:space="preserve"> GCSE passes</w:t>
      </w:r>
      <w:r w:rsidR="00D15238">
        <w:t xml:space="preserve"> at A*-C</w:t>
      </w:r>
      <w:r w:rsidR="009A3316">
        <w:t xml:space="preserve">, </w:t>
      </w:r>
      <w:r w:rsidR="00DB53E5">
        <w:t xml:space="preserve">and </w:t>
      </w:r>
      <w:r w:rsidR="00D15238">
        <w:t>seven</w:t>
      </w:r>
      <w:r w:rsidR="00DB53E5">
        <w:t xml:space="preserve"> more students have achieved </w:t>
      </w:r>
      <w:r w:rsidR="00D15238">
        <w:t>nine</w:t>
      </w:r>
      <w:r w:rsidR="00DB53E5">
        <w:t xml:space="preserve"> GCSE passes, </w:t>
      </w:r>
      <w:r w:rsidR="009A3316">
        <w:t xml:space="preserve">with </w:t>
      </w:r>
      <w:r w:rsidR="00B87929">
        <w:t xml:space="preserve">a significant proportion </w:t>
      </w:r>
      <w:r w:rsidR="009A3316">
        <w:t>of their grades being A* or A.</w:t>
      </w:r>
    </w:p>
    <w:p w:rsidR="009E5A58" w:rsidRDefault="009E5A58">
      <w:pPr>
        <w:spacing w:line="480" w:lineRule="auto"/>
      </w:pPr>
    </w:p>
    <w:p w:rsidR="00F84EE1" w:rsidRDefault="00AE0B34">
      <w:pPr>
        <w:spacing w:line="480" w:lineRule="auto"/>
      </w:pPr>
      <w:r>
        <w:t xml:space="preserve">The Polish Department is celebrating 100% performance at A* or A grades.  </w:t>
      </w:r>
      <w:r w:rsidR="009A36F9">
        <w:t>There has</w:t>
      </w:r>
      <w:r>
        <w:t xml:space="preserve"> also</w:t>
      </w:r>
      <w:r w:rsidR="009A36F9">
        <w:t xml:space="preserve"> been particular success in</w:t>
      </w:r>
      <w:r w:rsidR="00664517">
        <w:t xml:space="preserve"> Music,</w:t>
      </w:r>
      <w:r w:rsidR="008D793A">
        <w:t xml:space="preserve"> </w:t>
      </w:r>
      <w:r>
        <w:t xml:space="preserve">Physical Education and OCN Science and </w:t>
      </w:r>
      <w:r>
        <w:lastRenderedPageBreak/>
        <w:t xml:space="preserve">Personal &amp; Well-Being courses, </w:t>
      </w:r>
      <w:r w:rsidR="009A36F9">
        <w:t xml:space="preserve">where </w:t>
      </w:r>
      <w:r w:rsidR="000C3E5D">
        <w:t>100</w:t>
      </w:r>
      <w:r w:rsidR="009A36F9">
        <w:t xml:space="preserve">% of candidates have achieved </w:t>
      </w:r>
      <w:r w:rsidR="00FA2A01">
        <w:t xml:space="preserve">A </w:t>
      </w:r>
      <w:r w:rsidR="008D793A">
        <w:t>to C</w:t>
      </w:r>
      <w:r w:rsidR="00FA2A01">
        <w:t xml:space="preserve"> grades</w:t>
      </w:r>
      <w:r w:rsidR="00BA2C67">
        <w:t xml:space="preserve">.  </w:t>
      </w:r>
      <w:r w:rsidR="00530DB6">
        <w:t>93% of English Literature and 92% of Learning for Life &amp; Work grades were achieved at A*-C, while o</w:t>
      </w:r>
      <w:r w:rsidR="000F5BBF">
        <w:t>ther</w:t>
      </w:r>
      <w:r w:rsidR="009A36F9" w:rsidRPr="00050BE6">
        <w:t xml:space="preserve"> subject areas </w:t>
      </w:r>
      <w:r w:rsidR="000F5BBF">
        <w:t xml:space="preserve">which </w:t>
      </w:r>
      <w:r w:rsidR="009A36F9" w:rsidRPr="00050BE6">
        <w:t xml:space="preserve">have </w:t>
      </w:r>
      <w:r w:rsidR="006B41A1" w:rsidRPr="00050BE6">
        <w:t xml:space="preserve">seen A*-C performance of </w:t>
      </w:r>
      <w:r w:rsidR="008D793A">
        <w:t>over 8</w:t>
      </w:r>
      <w:r w:rsidR="006B41A1" w:rsidRPr="00050BE6">
        <w:t>0</w:t>
      </w:r>
      <w:r w:rsidR="00C11983" w:rsidRPr="00050BE6">
        <w:t>%</w:t>
      </w:r>
      <w:r w:rsidR="00530DB6">
        <w:t xml:space="preserve"> include Art &amp; Design</w:t>
      </w:r>
      <w:r w:rsidR="000F5BBF">
        <w:t>,</w:t>
      </w:r>
      <w:r w:rsidR="00530DB6">
        <w:t xml:space="preserve"> Construction, History and Home Economics</w:t>
      </w:r>
      <w:r w:rsidR="003F31D6">
        <w:t xml:space="preserve">. </w:t>
      </w:r>
      <w:r w:rsidR="00E24F2A">
        <w:t xml:space="preserve"> </w:t>
      </w:r>
      <w:r w:rsidR="006E11B2">
        <w:t xml:space="preserve">All students who took the Prince’s Trust Programme have achieved </w:t>
      </w:r>
      <w:r w:rsidR="008D793A">
        <w:t>two</w:t>
      </w:r>
      <w:r w:rsidR="006E11B2">
        <w:t xml:space="preserve"> Grade </w:t>
      </w:r>
      <w:proofErr w:type="spellStart"/>
      <w:r w:rsidR="006E11B2">
        <w:t>B</w:t>
      </w:r>
      <w:r w:rsidR="008D793A">
        <w:t>s</w:t>
      </w:r>
      <w:proofErr w:type="spellEnd"/>
      <w:r w:rsidR="006E11B2">
        <w:t>.</w:t>
      </w:r>
    </w:p>
    <w:p w:rsidR="00F84EE1" w:rsidRDefault="00F84EE1">
      <w:pPr>
        <w:spacing w:line="480" w:lineRule="auto"/>
      </w:pPr>
    </w:p>
    <w:p w:rsidR="009A36F9" w:rsidRDefault="006E11B2">
      <w:pPr>
        <w:spacing w:line="480" w:lineRule="auto"/>
      </w:pPr>
      <w:r>
        <w:t>Dr Knox</w:t>
      </w:r>
      <w:r w:rsidR="009A36F9">
        <w:t xml:space="preserve"> congratulated all of the school’s Year 12 students on </w:t>
      </w:r>
      <w:r w:rsidR="00052D8C">
        <w:t>their hard work and success.  ‘This has been a very demanding year for all of us in education, and t</w:t>
      </w:r>
      <w:r w:rsidR="009A36F9">
        <w:t>hese results are the culmination of a great deal of hard work on the part</w:t>
      </w:r>
      <w:r w:rsidR="00052D8C">
        <w:t xml:space="preserve">s of both students and teachers. </w:t>
      </w:r>
      <w:r w:rsidR="009A36F9">
        <w:t xml:space="preserve"> I congratulate </w:t>
      </w:r>
      <w:r w:rsidR="00052D8C">
        <w:t>all</w:t>
      </w:r>
      <w:r w:rsidR="009A36F9">
        <w:t xml:space="preserve"> of the stu</w:t>
      </w:r>
      <w:r w:rsidR="00052D8C">
        <w:t>dents, as well as their teachers, who have worked hard to accurately reflect the ability, effort and success of the students</w:t>
      </w:r>
      <w:r w:rsidR="009A36F9">
        <w:t>.  I would also like to thank the parents of the young people, for the encouragement and support they have provided to their children during the two years of their GCSE examinations</w:t>
      </w:r>
      <w:r w:rsidR="00530DB6">
        <w:t>, and particularly during the difficult circumstances of the past five months as our young people coped with the uncertainty of the lockdown period</w:t>
      </w:r>
      <w:r w:rsidR="009A36F9">
        <w:t>.</w:t>
      </w:r>
    </w:p>
    <w:p w:rsidR="009A36F9" w:rsidRDefault="009A36F9">
      <w:pPr>
        <w:spacing w:line="480" w:lineRule="auto"/>
      </w:pPr>
    </w:p>
    <w:p w:rsidR="00F84EE1" w:rsidRDefault="00F84EE1">
      <w:pPr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3886200</wp:posOffset>
                </wp:positionV>
                <wp:extent cx="5381625" cy="5619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EE1" w:rsidRDefault="00F84EE1">
                            <w:r>
                              <w:t>Just some of the 34 students who achieved at least seven A*-C grades in their GCSE results this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06pt;width:423.75pt;height:44.2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">
                <v:textbox>
                  <w:txbxContent>
                    <w:p w:rsidR="00F84EE1" w:rsidRDefault="00F84EE1">
                      <w:r>
                        <w:t>Just some of the 34 students who achieved at least seven A*-C grades in their GCSE results this year.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8120" cy="35185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E1" w:rsidRDefault="00F84EE1">
      <w:pPr>
        <w:spacing w:line="480" w:lineRule="auto"/>
      </w:pPr>
      <w:bookmarkStart w:id="0" w:name="_GoBack"/>
      <w:bookmarkEnd w:id="0"/>
    </w:p>
    <w:p w:rsidR="009A36F9" w:rsidRDefault="009A36F9">
      <w:pPr>
        <w:spacing w:line="480" w:lineRule="auto"/>
      </w:pPr>
      <w:r>
        <w:t xml:space="preserve">‘We are proud of the successes of all of our pupils, who between them have achieved </w:t>
      </w:r>
      <w:r w:rsidR="00052D8C">
        <w:t>18</w:t>
      </w:r>
      <w:r>
        <w:t xml:space="preserve"> A* grades, </w:t>
      </w:r>
      <w:r w:rsidR="00052D8C">
        <w:t>75</w:t>
      </w:r>
      <w:r w:rsidR="005F5FD7">
        <w:t xml:space="preserve"> A’s, 129</w:t>
      </w:r>
      <w:r>
        <w:t xml:space="preserve"> B’s</w:t>
      </w:r>
      <w:r w:rsidR="005F5FD7">
        <w:t>, 7</w:t>
      </w:r>
      <w:r w:rsidR="009E5A58">
        <w:t xml:space="preserve">3 C* </w:t>
      </w:r>
      <w:r w:rsidR="005F5FD7">
        <w:t xml:space="preserve">and </w:t>
      </w:r>
      <w:r w:rsidR="00710B69">
        <w:t xml:space="preserve">157 C </w:t>
      </w:r>
      <w:r w:rsidR="009E5A58">
        <w:t>grades</w:t>
      </w:r>
      <w:r>
        <w:t>.  These are excellent results from children who, in many cases, had enrolled in St Patrick’s College five years ago with their confidence severely dented by the Transfer procedure.  I am sure their achievements will give them the confidence and encouragement to go onto further success at A level.</w:t>
      </w:r>
    </w:p>
    <w:p w:rsidR="009A36F9" w:rsidRDefault="009A36F9">
      <w:pPr>
        <w:spacing w:line="480" w:lineRule="auto"/>
      </w:pPr>
    </w:p>
    <w:p w:rsidR="009A36F9" w:rsidRDefault="009A36F9">
      <w:pPr>
        <w:spacing w:line="480" w:lineRule="auto"/>
      </w:pPr>
      <w:r>
        <w:t>‘</w:t>
      </w:r>
      <w:r w:rsidR="00C50629">
        <w:t xml:space="preserve">I particularly congratulate </w:t>
      </w:r>
      <w:proofErr w:type="spellStart"/>
      <w:r w:rsidR="00C50629">
        <w:t>Matylda</w:t>
      </w:r>
      <w:proofErr w:type="spellEnd"/>
      <w:r w:rsidR="00C50629">
        <w:t xml:space="preserve"> </w:t>
      </w:r>
      <w:proofErr w:type="spellStart"/>
      <w:r w:rsidR="00C50629">
        <w:t>Rejus</w:t>
      </w:r>
      <w:proofErr w:type="spellEnd"/>
      <w:r w:rsidR="00C50629">
        <w:t xml:space="preserve">.  </w:t>
      </w:r>
      <w:proofErr w:type="spellStart"/>
      <w:r w:rsidR="00C50629">
        <w:t>Matylda</w:t>
      </w:r>
      <w:proofErr w:type="spellEnd"/>
      <w:r w:rsidR="00C50629">
        <w:t xml:space="preserve"> only arrived in Northern Ireland from her native Poland two years ago, and in that short time has achieved eleven GCSEs at A* and A grades.  </w:t>
      </w:r>
      <w:r w:rsidR="00E83089">
        <w:t>I also want</w:t>
      </w:r>
      <w:r>
        <w:t xml:space="preserve"> to recognise the achievement of </w:t>
      </w:r>
      <w:r w:rsidR="00C50629">
        <w:t xml:space="preserve">a number of </w:t>
      </w:r>
      <w:r>
        <w:t xml:space="preserve">our Polish students, </w:t>
      </w:r>
      <w:r w:rsidR="00710B69">
        <w:t>eleven</w:t>
      </w:r>
      <w:r>
        <w:t xml:space="preserve"> of whom have achieved either an A* or A grade in GCSE </w:t>
      </w:r>
      <w:r>
        <w:lastRenderedPageBreak/>
        <w:t>Polish, a qualification which will be very useful to them should they return to Poland to continue their studies or seek employment.</w:t>
      </w:r>
      <w:r w:rsidR="00E83089">
        <w:t xml:space="preserve">  </w:t>
      </w:r>
    </w:p>
    <w:p w:rsidR="009A36F9" w:rsidRDefault="009A36F9">
      <w:pPr>
        <w:spacing w:line="480" w:lineRule="auto"/>
      </w:pPr>
    </w:p>
    <w:p w:rsidR="009A36F9" w:rsidRDefault="009A36F9">
      <w:pPr>
        <w:spacing w:line="480" w:lineRule="auto"/>
      </w:pPr>
      <w:r>
        <w:t>‘Overall, these GCSE results, coupled with the excellent results at A Level achieved by our GCE students this year, give us great confidence as a school as we continue to ensure that the students leaving St Patrick’s do so with the highest qualifications they can possibly achieve.’</w:t>
      </w:r>
    </w:p>
    <w:p w:rsidR="00D61835" w:rsidRDefault="00D61835">
      <w:pPr>
        <w:spacing w:line="480" w:lineRule="auto"/>
      </w:pPr>
    </w:p>
    <w:p w:rsidR="009A36F9" w:rsidRDefault="00E83089">
      <w:pPr>
        <w:spacing w:line="480" w:lineRule="auto"/>
      </w:pPr>
      <w:r>
        <w:t>Dr Knox</w:t>
      </w:r>
      <w:r w:rsidR="009A36F9">
        <w:t xml:space="preserve"> also praised other successes within the Year 12 group, particularly </w:t>
      </w:r>
      <w:r w:rsidR="00710B69">
        <w:t>seven</w:t>
      </w:r>
      <w:r w:rsidR="00341D8B">
        <w:t xml:space="preserve"> students who have completed the Prince’s Trust course, gaining a Level Two qualification equivalent to two GCSEs</w:t>
      </w:r>
      <w:r>
        <w:t xml:space="preserve"> at Grade B</w:t>
      </w:r>
      <w:r w:rsidR="00341D8B">
        <w:t xml:space="preserve">.  In addition, </w:t>
      </w:r>
      <w:r w:rsidR="00710B69">
        <w:t>12</w:t>
      </w:r>
      <w:r w:rsidR="009A3316">
        <w:t xml:space="preserve"> </w:t>
      </w:r>
      <w:r w:rsidR="009A36F9">
        <w:t xml:space="preserve">students have achieved Level 2 </w:t>
      </w:r>
      <w:r w:rsidR="009A3316">
        <w:t xml:space="preserve">qualifications </w:t>
      </w:r>
      <w:r w:rsidR="009A36F9">
        <w:t xml:space="preserve">in Occupational Studies, equivalent </w:t>
      </w:r>
      <w:r w:rsidR="009A3316">
        <w:t>to</w:t>
      </w:r>
      <w:r w:rsidR="009A36F9">
        <w:t xml:space="preserve"> GCSEs at A*-C.  </w:t>
      </w:r>
    </w:p>
    <w:p w:rsidR="009A36F9" w:rsidRDefault="009A36F9">
      <w:pPr>
        <w:spacing w:line="480" w:lineRule="auto"/>
      </w:pPr>
    </w:p>
    <w:p w:rsidR="009A36F9" w:rsidRDefault="009A36F9">
      <w:pPr>
        <w:spacing w:line="480" w:lineRule="auto"/>
      </w:pPr>
      <w:r>
        <w:t xml:space="preserve">‘As a non-selective school, we celebrate success at all levels across the full range of ability.  These are vocational courses, </w:t>
      </w:r>
      <w:r w:rsidR="00341D8B">
        <w:t xml:space="preserve">many of </w:t>
      </w:r>
      <w:r>
        <w:t xml:space="preserve">which our students access through the Northern Regional College, and they aim to broaden the educational experience of the young people, with a view to preparing them for further training or apprenticeships.  I am delighted that these students have successfully embraced this opportunity, and I would like to thank the staff of the </w:t>
      </w:r>
      <w:smartTag w:uri="urn:schemas-microsoft-com:office:smarttags" w:element="place">
        <w:smartTag w:uri="urn:schemas-microsoft-com:office:smarttags" w:element="PlaceName">
          <w:r>
            <w:t>Northern</w:t>
          </w:r>
        </w:smartTag>
        <w:r>
          <w:t xml:space="preserve"> </w:t>
        </w:r>
        <w:smartTag w:uri="urn:schemas-microsoft-com:office:smarttags" w:element="PlaceName">
          <w:r>
            <w:t>Regional</w:t>
          </w:r>
        </w:smartTag>
        <w:r>
          <w:t xml:space="preserve"> </w:t>
        </w:r>
        <w:smartTag w:uri="urn:schemas-microsoft-com:office:smarttags" w:element="PlaceType">
          <w:r>
            <w:t>College</w:t>
          </w:r>
        </w:smartTag>
      </w:smartTag>
      <w:r>
        <w:t xml:space="preserve"> for the partnership we enjoy, which is obviously benefiting our students.’</w:t>
      </w:r>
    </w:p>
    <w:p w:rsidR="009A36F9" w:rsidRDefault="009A36F9">
      <w:pPr>
        <w:spacing w:line="480" w:lineRule="auto"/>
      </w:pPr>
    </w:p>
    <w:p w:rsidR="00C63B45" w:rsidRDefault="00E83089">
      <w:pPr>
        <w:spacing w:line="480" w:lineRule="auto"/>
      </w:pPr>
      <w:r>
        <w:t>Dr Knox</w:t>
      </w:r>
      <w:r w:rsidR="009A36F9">
        <w:t xml:space="preserve"> wished all of the school’s Year 12 students success in the next stage of their education and </w:t>
      </w:r>
      <w:r w:rsidR="008736BC">
        <w:t>welcomed</w:t>
      </w:r>
      <w:r w:rsidR="009A36F9">
        <w:t xml:space="preserve"> many of them back to begin Sixth Form studies in St Patrick’s.</w:t>
      </w:r>
      <w:r w:rsidR="008736BC">
        <w:t xml:space="preserve"> </w:t>
      </w:r>
    </w:p>
    <w:sectPr w:rsidR="00C63B45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E76"/>
    <w:rsid w:val="00050BE6"/>
    <w:rsid w:val="00052D8C"/>
    <w:rsid w:val="000C3E5D"/>
    <w:rsid w:val="000F5BBF"/>
    <w:rsid w:val="001758F5"/>
    <w:rsid w:val="001B78ED"/>
    <w:rsid w:val="00246749"/>
    <w:rsid w:val="002C4E18"/>
    <w:rsid w:val="002C5C58"/>
    <w:rsid w:val="002F10A0"/>
    <w:rsid w:val="00302D33"/>
    <w:rsid w:val="0032041E"/>
    <w:rsid w:val="0033422D"/>
    <w:rsid w:val="00341D8B"/>
    <w:rsid w:val="00354F8B"/>
    <w:rsid w:val="00361117"/>
    <w:rsid w:val="003B076D"/>
    <w:rsid w:val="003F31D6"/>
    <w:rsid w:val="00427ED8"/>
    <w:rsid w:val="004626A6"/>
    <w:rsid w:val="004C0A3F"/>
    <w:rsid w:val="004C2B29"/>
    <w:rsid w:val="00530DB6"/>
    <w:rsid w:val="005569B2"/>
    <w:rsid w:val="005F5FD7"/>
    <w:rsid w:val="006350D6"/>
    <w:rsid w:val="00664517"/>
    <w:rsid w:val="006B41A1"/>
    <w:rsid w:val="006E11B2"/>
    <w:rsid w:val="006F21BB"/>
    <w:rsid w:val="00710B69"/>
    <w:rsid w:val="0074462E"/>
    <w:rsid w:val="007E583A"/>
    <w:rsid w:val="008736BC"/>
    <w:rsid w:val="008958DF"/>
    <w:rsid w:val="008D793A"/>
    <w:rsid w:val="008F466A"/>
    <w:rsid w:val="009A3316"/>
    <w:rsid w:val="009A36F9"/>
    <w:rsid w:val="009C7097"/>
    <w:rsid w:val="009D7F80"/>
    <w:rsid w:val="009E5A58"/>
    <w:rsid w:val="00A8760C"/>
    <w:rsid w:val="00A96B72"/>
    <w:rsid w:val="00AE0B34"/>
    <w:rsid w:val="00B17E76"/>
    <w:rsid w:val="00B51A47"/>
    <w:rsid w:val="00B87929"/>
    <w:rsid w:val="00BA2C67"/>
    <w:rsid w:val="00C11983"/>
    <w:rsid w:val="00C36296"/>
    <w:rsid w:val="00C50629"/>
    <w:rsid w:val="00C63B45"/>
    <w:rsid w:val="00C81736"/>
    <w:rsid w:val="00D15238"/>
    <w:rsid w:val="00D21653"/>
    <w:rsid w:val="00D61835"/>
    <w:rsid w:val="00D970B7"/>
    <w:rsid w:val="00DB53E5"/>
    <w:rsid w:val="00E159A8"/>
    <w:rsid w:val="00E24F2A"/>
    <w:rsid w:val="00E83089"/>
    <w:rsid w:val="00E97552"/>
    <w:rsid w:val="00F84EE1"/>
    <w:rsid w:val="00F905C4"/>
    <w:rsid w:val="00FA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48086C5B"/>
  <w15:chartTrackingRefBased/>
  <w15:docId w15:val="{68C71F9F-231E-4C44-848F-C31A40D7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9DE8690E</Template>
  <TotalTime>89</TotalTime>
  <Pages>5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press release: GCSE/GCE Examination Results, 2009</vt:lpstr>
    </vt:vector>
  </TitlesOfParts>
  <Company>RM plc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press release: GCSE/GCE Examination Results, 2009</dc:title>
  <dc:subject/>
  <dc:creator>pfitzpatrick867</dc:creator>
  <cp:keywords/>
  <cp:lastModifiedBy>P Fitzpatrick</cp:lastModifiedBy>
  <cp:revision>9</cp:revision>
  <cp:lastPrinted>2019-08-22T14:50:00Z</cp:lastPrinted>
  <dcterms:created xsi:type="dcterms:W3CDTF">2020-08-19T19:17:00Z</dcterms:created>
  <dcterms:modified xsi:type="dcterms:W3CDTF">2020-08-24T10:47:00Z</dcterms:modified>
</cp:coreProperties>
</file>